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03" w:rsidRDefault="003A4103" w:rsidP="006E0E15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323A5">
        <w:rPr>
          <w:rFonts w:ascii="Times New Roman" w:hAnsi="Times New Roman"/>
          <w:b/>
          <w:sz w:val="28"/>
          <w:szCs w:val="28"/>
          <w:lang w:val="en-US"/>
        </w:rPr>
        <w:t xml:space="preserve">2gather PLATFORM registration </w:t>
      </w:r>
      <w:r>
        <w:rPr>
          <w:rFonts w:ascii="Times New Roman" w:hAnsi="Times New Roman"/>
          <w:b/>
          <w:sz w:val="28"/>
          <w:szCs w:val="28"/>
          <w:lang w:val="en-US"/>
        </w:rPr>
        <w:t>guidelines –</w:t>
      </w:r>
      <w:r w:rsidRPr="00A323A5">
        <w:rPr>
          <w:rFonts w:ascii="Times New Roman" w:hAnsi="Times New Roman"/>
          <w:b/>
          <w:sz w:val="28"/>
          <w:szCs w:val="28"/>
          <w:lang w:val="en-US"/>
        </w:rPr>
        <w:t xml:space="preserve"> FAQs</w:t>
      </w:r>
    </w:p>
    <w:p w:rsidR="003A4103" w:rsidRPr="00A323A5" w:rsidRDefault="003A4103" w:rsidP="006E0E15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1" o:spid="_x0000_i1025" type="#_x0000_t75" alt="Home" style="width:280.5pt;height:69.75pt;visibility:visible">
            <v:imagedata r:id="rId7" o:title=""/>
          </v:shape>
        </w:pict>
      </w:r>
    </w:p>
    <w:p w:rsidR="003A4103" w:rsidRPr="00A323A5" w:rsidRDefault="003A4103" w:rsidP="000B133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hyperlink r:id="rId8" w:history="1">
        <w:r w:rsidRPr="003A2EC3">
          <w:rPr>
            <w:rStyle w:val="Hyperlink"/>
            <w:rFonts w:ascii="Times New Roman" w:hAnsi="Times New Roman"/>
            <w:b/>
            <w:sz w:val="24"/>
            <w:szCs w:val="24"/>
            <w:lang w:val="en-US"/>
          </w:rPr>
          <w:t>http://rcel.enl.uoa.gr/togather/</w:t>
        </w:r>
      </w:hyperlink>
    </w:p>
    <w:p w:rsidR="003A4103" w:rsidRPr="00A323A5" w:rsidRDefault="003A4103" w:rsidP="006E0E15">
      <w:pPr>
        <w:numPr>
          <w:ilvl w:val="0"/>
          <w:numId w:val="13"/>
        </w:num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3A5">
        <w:rPr>
          <w:rFonts w:ascii="Times New Roman" w:hAnsi="Times New Roman"/>
          <w:b/>
          <w:sz w:val="24"/>
          <w:szCs w:val="24"/>
          <w:lang w:val="en-US"/>
        </w:rPr>
        <w:t xml:space="preserve">To enroll: follow steps 1-4. </w:t>
      </w:r>
    </w:p>
    <w:p w:rsidR="003A4103" w:rsidRPr="00A323A5" w:rsidRDefault="003A4103" w:rsidP="006E0E15">
      <w:pPr>
        <w:numPr>
          <w:ilvl w:val="0"/>
          <w:numId w:val="13"/>
        </w:num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3A5">
        <w:rPr>
          <w:rFonts w:ascii="Times New Roman" w:hAnsi="Times New Roman"/>
          <w:b/>
          <w:sz w:val="24"/>
          <w:szCs w:val="24"/>
          <w:lang w:val="en-US"/>
        </w:rPr>
        <w:t>Have a look at the General and Group Announcements</w:t>
      </w:r>
      <w:r w:rsidRPr="00A323A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A4103" w:rsidRPr="0038401D" w:rsidRDefault="003A4103" w:rsidP="006E0E15">
      <w:pPr>
        <w:numPr>
          <w:ilvl w:val="0"/>
          <w:numId w:val="13"/>
        </w:num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23A5">
        <w:rPr>
          <w:rFonts w:ascii="Times New Roman" w:hAnsi="Times New Roman"/>
          <w:b/>
          <w:sz w:val="24"/>
          <w:szCs w:val="24"/>
          <w:lang w:val="en-US"/>
        </w:rPr>
        <w:t>Then join the forum</w:t>
      </w:r>
      <w:r w:rsidRPr="00A323A5">
        <w:rPr>
          <w:rFonts w:ascii="Times New Roman" w:hAnsi="Times New Roman"/>
          <w:sz w:val="24"/>
          <w:szCs w:val="24"/>
          <w:lang w:val="en-US"/>
        </w:rPr>
        <w:t>.</w:t>
      </w: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sign up as a new member?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The best way is to go to the top right corner of the page with the green tiles. Click “Sign Up” on the “Hello Guest” tile. 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" o:spid="_x0000_i1026" type="#_x0000_t75" style="width:345.75pt;height:134.25pt;visibility:visible">
            <v:imagedata r:id="rId9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From there you should fill in the appropriate fields. Finally, click “Complete Sign Up”.</w:t>
      </w:r>
    </w:p>
    <w:p w:rsidR="003A4103" w:rsidRPr="00A323A5" w:rsidRDefault="003A4103" w:rsidP="00226406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2" o:spid="_x0000_i1027" type="#_x0000_t75" style="width:306.75pt;height:192.75pt;visibility:visible">
            <v:imagedata r:id="rId10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After you sign up, you will receive an activation email. Follow the instructions.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log in?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Go to the top right corner of the page with the green tiles. Click “Log In” on the “Hello Guest” tile.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3" o:spid="_x0000_i1028" type="#_x0000_t75" style="width:373.5pt;height:145.5pt;visibility:visible">
            <v:imagedata r:id="rId11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r you can directly use the Log In</w:t>
      </w:r>
      <w:r w:rsidRPr="00A323A5">
        <w:rPr>
          <w:rFonts w:ascii="Times New Roman" w:hAnsi="Times New Roman"/>
          <w:sz w:val="24"/>
          <w:szCs w:val="24"/>
          <w:lang w:val="en-US"/>
        </w:rPr>
        <w:t xml:space="preserve"> box in the lower right corner of the page. Fill in your username and password and click “Log In”.</w:t>
      </w:r>
    </w:p>
    <w:p w:rsidR="003A4103" w:rsidRPr="00A323A5" w:rsidRDefault="003A4103" w:rsidP="00CF348C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4" o:spid="_x0000_i1029" type="#_x0000_t75" style="width:263.25pt;height:190.5pt;visibility:visible">
            <v:imagedata r:id="rId12" o:title="" cropleft="1168f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How can I join the </w:t>
      </w:r>
      <w:r>
        <w:rPr>
          <w:rFonts w:ascii="Times New Roman" w:hAnsi="Times New Roman"/>
          <w:sz w:val="24"/>
          <w:szCs w:val="24"/>
          <w:lang w:val="en-US"/>
        </w:rPr>
        <w:t xml:space="preserve">appropriate ELTeachers </w:t>
      </w:r>
      <w:r w:rsidRPr="00A323A5">
        <w:rPr>
          <w:rFonts w:ascii="Times New Roman" w:hAnsi="Times New Roman"/>
          <w:sz w:val="24"/>
          <w:szCs w:val="24"/>
          <w:lang w:val="en-US"/>
        </w:rPr>
        <w:t>Group?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Go to the top right corner of the page with the green tiles. Click the “Groups” tile. 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5" o:spid="_x0000_i1030" type="#_x0000_t75" style="width:397.5pt;height:154.5pt;visibility:visible">
            <v:imagedata r:id="rId13" o:title=""/>
          </v:shape>
        </w:pict>
      </w:r>
    </w:p>
    <w:p w:rsidR="003A4103" w:rsidRDefault="003A4103" w:rsidP="00CF348C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From there you will see a list of groups below. Click the </w:t>
      </w:r>
      <w:r>
        <w:rPr>
          <w:rFonts w:ascii="Times New Roman" w:hAnsi="Times New Roman"/>
          <w:sz w:val="24"/>
          <w:szCs w:val="24"/>
          <w:lang w:val="en-US"/>
        </w:rPr>
        <w:t xml:space="preserve">appropriate </w:t>
      </w:r>
      <w:r w:rsidRPr="00A323A5">
        <w:rPr>
          <w:rFonts w:ascii="Times New Roman" w:hAnsi="Times New Roman"/>
          <w:sz w:val="24"/>
          <w:szCs w:val="24"/>
          <w:lang w:val="en-US"/>
        </w:rPr>
        <w:t>ELT</w:t>
      </w:r>
      <w:r>
        <w:rPr>
          <w:rFonts w:ascii="Times New Roman" w:hAnsi="Times New Roman"/>
          <w:sz w:val="24"/>
          <w:szCs w:val="24"/>
          <w:lang w:val="en-US"/>
        </w:rPr>
        <w:t>eachers</w:t>
      </w:r>
      <w:r w:rsidRPr="00A323A5">
        <w:rPr>
          <w:rFonts w:ascii="Times New Roman" w:hAnsi="Times New Roman"/>
          <w:sz w:val="24"/>
          <w:szCs w:val="24"/>
          <w:lang w:val="en-US"/>
        </w:rPr>
        <w:t xml:space="preserve"> Group. </w:t>
      </w:r>
    </w:p>
    <w:p w:rsidR="003A4103" w:rsidRDefault="003A4103" w:rsidP="00CF348C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6" o:spid="_x0000_i1031" type="#_x0000_t75" style="width:140.25pt;height:159pt;visibility:visible">
            <v:imagedata r:id="rId14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Underneath the name of the group click “</w:t>
      </w:r>
      <w:r>
        <w:rPr>
          <w:rFonts w:ascii="Times New Roman" w:hAnsi="Times New Roman"/>
          <w:sz w:val="24"/>
          <w:szCs w:val="24"/>
          <w:lang w:val="en-US"/>
        </w:rPr>
        <w:t>Request Membership</w:t>
      </w:r>
      <w:r w:rsidRPr="00A323A5">
        <w:rPr>
          <w:rFonts w:ascii="Times New Roman" w:hAnsi="Times New Roman"/>
          <w:sz w:val="24"/>
          <w:szCs w:val="24"/>
          <w:lang w:val="en-US"/>
        </w:rPr>
        <w:t>”.</w:t>
      </w:r>
    </w:p>
    <w:p w:rsidR="003A4103" w:rsidRDefault="003A4103" w:rsidP="006E0E15">
      <w:pPr>
        <w:pStyle w:val="ListParagraph"/>
        <w:jc w:val="both"/>
        <w:rPr>
          <w:noProof/>
          <w:lang w:val="en-US"/>
        </w:rPr>
      </w:pPr>
      <w:r>
        <w:rPr>
          <w:noProof/>
          <w:lang w:eastAsia="el-GR"/>
        </w:rPr>
        <w:pict>
          <v:shape id="Picture 7" o:spid="_x0000_i1032" type="#_x0000_t75" style="width:384.75pt;height:114.75pt;visibility:visible">
            <v:imagedata r:id="rId15" o:title=""/>
          </v:shape>
        </w:pict>
      </w:r>
    </w:p>
    <w:p w:rsidR="003A4103" w:rsidRPr="00C452C9" w:rsidRDefault="003A4103" w:rsidP="006E0E15">
      <w:pPr>
        <w:pStyle w:val="ListParagraph"/>
        <w:jc w:val="both"/>
        <w:rPr>
          <w:rFonts w:ascii="Times New Roman" w:hAnsi="Times New Roman"/>
          <w:noProof/>
          <w:lang w:val="en-US"/>
        </w:rPr>
      </w:pPr>
      <w:r w:rsidRPr="00C452C9">
        <w:rPr>
          <w:rFonts w:ascii="Times New Roman" w:hAnsi="Times New Roman"/>
          <w:noProof/>
          <w:lang w:val="en-US"/>
        </w:rPr>
        <w:t xml:space="preserve">And then </w:t>
      </w:r>
      <w:r>
        <w:rPr>
          <w:rFonts w:ascii="Times New Roman" w:hAnsi="Times New Roman"/>
          <w:noProof/>
          <w:lang w:val="en-US"/>
        </w:rPr>
        <w:t xml:space="preserve">click </w:t>
      </w:r>
      <w:r w:rsidRPr="00C452C9">
        <w:rPr>
          <w:rFonts w:ascii="Times New Roman" w:hAnsi="Times New Roman"/>
          <w:noProof/>
          <w:lang w:val="en-US"/>
        </w:rPr>
        <w:t>“Send Request”</w:t>
      </w:r>
      <w:r>
        <w:rPr>
          <w:rFonts w:ascii="Times New Roman" w:hAnsi="Times New Roman"/>
          <w:noProof/>
          <w:lang w:val="en-US"/>
        </w:rPr>
        <w:t>: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8" o:spid="_x0000_i1033" type="#_x0000_t75" style="width:362.25pt;height:138.75pt;visibility:visible">
            <v:imagedata r:id="rId16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 How can I edit/update my profile/Avatar?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Go to the top right corner of the page where the green “HELLO” tile is. Click your username. 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23" o:spid="_x0000_i1034" type="#_x0000_t75" style="width:378.75pt;height:141pt;visibility:visible">
            <v:imagedata r:id="rId17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From the menu that appears underneath your username click “profile”. 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8E012B">
      <w:pPr>
        <w:pStyle w:val="ListParagraph"/>
        <w:jc w:val="center"/>
        <w:rPr>
          <w:noProof/>
          <w:lang w:val="en-US"/>
        </w:rPr>
      </w:pPr>
      <w:r>
        <w:rPr>
          <w:noProof/>
          <w:lang w:eastAsia="el-GR"/>
        </w:rPr>
        <w:pict>
          <v:shape id="Picture 118" o:spid="_x0000_i1035" type="#_x0000_t75" style="width:353.25pt;height:150pt;visibility:visible">
            <v:imagedata r:id="rId18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Then click “Edit” to make the desired modifications. 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1" o:spid="_x0000_i1036" type="#_x0000_t75" style="width:5in;height:1in;visibility:visible">
            <v:imagedata r:id="rId19" o:title="" cropright="5404f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You can also upload your picture/Avatar by clicking “Change Avatar”.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2" o:spid="_x0000_i1037" type="#_x0000_t75" style="width:392.25pt;height:65.25pt;visibility:visible">
            <v:imagedata r:id="rId20" o:title=""/>
          </v:shape>
        </w:pict>
      </w:r>
    </w:p>
    <w:p w:rsidR="003A4103" w:rsidRPr="00A323A5" w:rsidRDefault="003A4103" w:rsidP="006E0E15">
      <w:pPr>
        <w:pStyle w:val="ListParagraph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8E012B">
      <w:pPr>
        <w:pStyle w:val="ListParagraph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What is a general announcement? Who can write one?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It is an announcement that can be seen even by non-registered users. It can only be written by the site administrator.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3" o:spid="_x0000_i1038" type="#_x0000_t75" style="width:392.25pt;height:167.25pt;visibility:visible">
            <v:imagedata r:id="rId21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What is a group announcement? Who is it read by?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It is an announcement that can only be seen by group-registered users. It can only be written by the group’s moderator.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4" o:spid="_x0000_i1039" type="#_x0000_t75" style="width:377.25pt;height:147.75pt;visibility:visible">
            <v:imagedata r:id="rId22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C452C9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C452C9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join the forum discussion?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Go to the top right corner of the page with the green tiles. Click the “Forum” tile. 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87" o:spid="_x0000_i1040" type="#_x0000_t75" style="width:356.25pt;height:132.75pt;visibility:visible">
            <v:imagedata r:id="rId23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Click your group’s forum.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6" o:spid="_x0000_i1041" type="#_x0000_t75" style="width:358.5pt;height:165.75pt;visibility:visible">
            <v:imagedata r:id="rId24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respond to a forum topic?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When on your group’s forum, click the topic you wish to respond to. Insert you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A323A5">
        <w:rPr>
          <w:rFonts w:ascii="Times New Roman" w:hAnsi="Times New Roman"/>
          <w:sz w:val="24"/>
          <w:szCs w:val="24"/>
          <w:lang w:val="en-US"/>
        </w:rPr>
        <w:t xml:space="preserve"> answer and click “submit”.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50" o:spid="_x0000_i1042" type="#_x0000_t75" style="width:370.5pt;height:285pt;visibility:visible">
            <v:imagedata r:id="rId25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initiate a forum topic?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From “Group Forums” go to “Create New Topic” and enter the title and content of your topic. Don’t forget to insert a topic tag.</w:t>
      </w:r>
      <w:r>
        <w:rPr>
          <w:rFonts w:ascii="Times New Roman" w:hAnsi="Times New Roman"/>
          <w:sz w:val="24"/>
          <w:szCs w:val="24"/>
          <w:lang w:val="en-US"/>
        </w:rPr>
        <w:t xml:space="preserve"> Then click “Submit”.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54" o:spid="_x0000_i1043" type="#_x0000_t75" style="width:359.25pt;height:645pt;visibility:visible">
            <v:imagedata r:id="rId26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  <w:r w:rsidRPr="00A323A5">
        <w:rPr>
          <w:rFonts w:ascii="Times New Roman" w:hAnsi="Times New Roman"/>
          <w:sz w:val="24"/>
          <w:szCs w:val="24"/>
          <w:lang w:val="en-US"/>
        </w:rPr>
        <w:t>What is a topic tag?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It is a keyword associated with the content of your topic/response. It must be necessarily filled in every time you submit a topic/response for classification purposes.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What does it mean to subscribe to a topic? How can I do it?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It means to be notified every time a new response is posted. Click the topic you wish to subscribe to and click the “subscribe” green button.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19" o:spid="_x0000_i1044" type="#_x0000_t75" style="width:385.5pt;height:153pt;visibility:visible">
            <v:imagedata r:id="rId27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How can I attach </w:t>
      </w:r>
      <w:r>
        <w:rPr>
          <w:rFonts w:ascii="Times New Roman" w:hAnsi="Times New Roman"/>
          <w:sz w:val="24"/>
          <w:szCs w:val="24"/>
          <w:lang w:val="en-US"/>
        </w:rPr>
        <w:t>a file/image/video to my post</w:t>
      </w:r>
      <w:r w:rsidRPr="00A323A5">
        <w:rPr>
          <w:rFonts w:ascii="Times New Roman" w:hAnsi="Times New Roman"/>
          <w:sz w:val="24"/>
          <w:szCs w:val="24"/>
          <w:lang w:val="en-US"/>
        </w:rPr>
        <w:t>s/messages?</w:t>
      </w:r>
    </w:p>
    <w:p w:rsidR="003A4103" w:rsidRDefault="003A4103" w:rsidP="001D54C0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1D54C0">
        <w:rPr>
          <w:rFonts w:ascii="Times New Roman" w:hAnsi="Times New Roman"/>
          <w:sz w:val="24"/>
          <w:szCs w:val="24"/>
          <w:lang w:val="en-US"/>
        </w:rPr>
        <w:t>From “Group Forums” go to “Create New Topic” and enter the title and content of your topic. Below the text editor press the button “</w:t>
      </w:r>
      <w:r w:rsidRPr="001D54C0">
        <w:rPr>
          <w:rFonts w:ascii="Times New Roman" w:hAnsi="Times New Roman"/>
          <w:sz w:val="24"/>
          <w:szCs w:val="24"/>
        </w:rPr>
        <w:t>Αναζήτηση</w:t>
      </w:r>
      <w:r w:rsidRPr="001D54C0">
        <w:rPr>
          <w:rFonts w:ascii="Times New Roman" w:hAnsi="Times New Roman"/>
          <w:sz w:val="24"/>
          <w:szCs w:val="24"/>
          <w:lang w:val="en-US"/>
        </w:rPr>
        <w:t xml:space="preserve">”. From the window that will pop up chose your file. </w:t>
      </w:r>
      <w:r w:rsidRPr="001D54C0">
        <w:rPr>
          <w:rFonts w:ascii="Times New Roman" w:hAnsi="Times New Roman"/>
          <w:sz w:val="24"/>
          <w:szCs w:val="24"/>
        </w:rPr>
        <w:t>Then click “Submit”. </w:t>
      </w:r>
    </w:p>
    <w:p w:rsidR="003A4103" w:rsidRDefault="003A4103" w:rsidP="001D54C0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1D54C0" w:rsidRDefault="003A4103" w:rsidP="001D54C0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20" o:spid="_x0000_i1045" type="#_x0000_t75" alt="attachment" style="width:368.25pt;height:281.25pt;visibility:visible">
            <v:imagedata r:id="rId28" o:title=""/>
          </v:shape>
        </w:pict>
      </w:r>
      <w:bookmarkEnd w:id="0"/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create a link for my colleagues?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When writing a post, you have to select the desired text and click the link icon situated in the toolbar above the editor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A4103" w:rsidRDefault="003A4103" w:rsidP="006E0E15">
      <w:pPr>
        <w:pStyle w:val="ListParagraph"/>
        <w:jc w:val="both"/>
        <w:rPr>
          <w:noProof/>
          <w:lang w:val="en-US"/>
        </w:rPr>
      </w:pPr>
      <w:r>
        <w:rPr>
          <w:noProof/>
          <w:lang w:eastAsia="el-GR"/>
        </w:rPr>
        <w:pict>
          <v:shape id="Picture 21" o:spid="_x0000_i1046" type="#_x0000_t75" style="width:392.25pt;height:142.5pt;visibility:visible">
            <v:imagedata r:id="rId29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A323A5">
        <w:rPr>
          <w:rFonts w:ascii="Times New Roman" w:hAnsi="Times New Roman"/>
          <w:sz w:val="24"/>
          <w:szCs w:val="24"/>
          <w:lang w:val="en-US"/>
        </w:rPr>
        <w:t>nter the destination url and click “Add Link”.</w:t>
      </w:r>
    </w:p>
    <w:p w:rsidR="003A4103" w:rsidRPr="00A323A5" w:rsidRDefault="003A4103" w:rsidP="00DC778E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22" o:spid="_x0000_i1047" type="#_x0000_t75" style="width:320.25pt;height:121.5pt;visibility:visible">
            <v:imagedata r:id="rId30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What is the difference between a forum topic and a discussion thread?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A discussion thread is the conversation that results from the topic.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What is a pop-up notification?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In is an orange pop up </w:t>
      </w:r>
      <w:r>
        <w:rPr>
          <w:rFonts w:ascii="Times New Roman" w:hAnsi="Times New Roman"/>
          <w:sz w:val="24"/>
          <w:szCs w:val="24"/>
          <w:lang w:val="en-US"/>
        </w:rPr>
        <w:t>message that appears i</w:t>
      </w:r>
      <w:r w:rsidRPr="00A323A5">
        <w:rPr>
          <w:rFonts w:ascii="Times New Roman" w:hAnsi="Times New Roman"/>
          <w:sz w:val="24"/>
          <w:szCs w:val="24"/>
          <w:lang w:val="en-US"/>
        </w:rPr>
        <w:t>n the bottom right corner every time there is something new to be notified of. You should just click it.</w:t>
      </w:r>
    </w:p>
    <w:p w:rsidR="003A4103" w:rsidRDefault="003A4103" w:rsidP="00017C0E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89" o:spid="_x0000_i1048" type="#_x0000_t75" style="width:243.75pt;height:180.75pt;visibility:visible">
            <v:imagedata r:id="rId31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8E012B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make friends/friend requests?</w:t>
      </w: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Go to the top right corner of the page with the green tiles. Click the “Members” </w:t>
      </w:r>
      <w:r>
        <w:rPr>
          <w:rFonts w:ascii="Times New Roman" w:hAnsi="Times New Roman"/>
          <w:sz w:val="24"/>
          <w:szCs w:val="24"/>
          <w:lang w:val="en-US"/>
        </w:rPr>
        <w:t>tile</w:t>
      </w:r>
      <w:r w:rsidRPr="00A323A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94" o:spid="_x0000_i1049" type="#_x0000_t75" style="width:338.25pt;height:127.5pt;visibility:visible">
            <v:imagedata r:id="rId32" o:title=""/>
          </v:shape>
        </w:pict>
      </w: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You will be presented with a list of members. Click the “Add Friend” button.</w:t>
      </w:r>
    </w:p>
    <w:p w:rsidR="003A4103" w:rsidRPr="00A323A5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25" o:spid="_x0000_i1050" type="#_x0000_t75" style="width:351.75pt;height:103.5pt;visibility:visible">
            <v:imagedata r:id="rId33" o:title="" croptop="21479f"/>
          </v:shape>
        </w:pict>
      </w:r>
    </w:p>
    <w:p w:rsidR="003A4103" w:rsidRPr="00A323A5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8E012B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accept/reject friend requests?</w:t>
      </w: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As soon as you log in, in the lower right corner of the page, you will see an orange pop-up notification. </w:t>
      </w: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8E012B">
      <w:pPr>
        <w:pStyle w:val="ListParagraph"/>
        <w:jc w:val="both"/>
        <w:rPr>
          <w:lang w:val="en-US"/>
        </w:rPr>
      </w:pPr>
      <w:r>
        <w:rPr>
          <w:noProof/>
          <w:lang w:eastAsia="el-GR"/>
        </w:rPr>
        <w:pict>
          <v:shape id="Picture 26" o:spid="_x0000_i1051" type="#_x0000_t75" style="width:324pt;height:229.5pt;visibility:visible">
            <v:imagedata r:id="rId34" o:title=""/>
          </v:shape>
        </w:pict>
      </w:r>
    </w:p>
    <w:p w:rsidR="003A4103" w:rsidRDefault="003A4103" w:rsidP="008E012B">
      <w:pPr>
        <w:pStyle w:val="ListParagraph"/>
        <w:jc w:val="both"/>
        <w:rPr>
          <w:lang w:val="en-US"/>
        </w:rPr>
      </w:pPr>
    </w:p>
    <w:p w:rsidR="003A4103" w:rsidRDefault="003A4103" w:rsidP="008E012B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Click on it and from there you will be presented with the user requesting your friendship. Just click the “accept” or “reject” buttons.</w:t>
      </w:r>
    </w:p>
    <w:p w:rsidR="003A4103" w:rsidRPr="00A323A5" w:rsidRDefault="003A4103" w:rsidP="00017C0E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101" o:spid="_x0000_i1052" type="#_x0000_t75" style="width:354pt;height:306pt;visibility:visible">
            <v:imagedata r:id="rId35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send a message?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Click the “Members” green tile. Select the member you wish to send a message. </w:t>
      </w:r>
    </w:p>
    <w:p w:rsidR="003A4103" w:rsidRDefault="003A4103" w:rsidP="006E0E15">
      <w:pPr>
        <w:pStyle w:val="ListParagraph"/>
        <w:jc w:val="both"/>
        <w:rPr>
          <w:noProof/>
          <w:lang w:val="en-US"/>
        </w:rPr>
      </w:pPr>
      <w:r>
        <w:rPr>
          <w:noProof/>
          <w:lang w:eastAsia="el-GR"/>
        </w:rPr>
        <w:pict>
          <v:shape id="Picture 97" o:spid="_x0000_i1053" type="#_x0000_t75" style="width:397.5pt;height:108.75pt;visibility:visible">
            <v:imagedata r:id="rId36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From there click the “Public Message” if you want it to be seen by everyone or the “Private Message” to be seen only by the selected member.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105" o:spid="_x0000_i1054" type="#_x0000_t75" style="width:348.75pt;height:156pt;visibility:visible">
            <v:imagedata r:id="rId37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read a message?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 xml:space="preserve">When you log in, click the orange pop up </w:t>
      </w:r>
      <w:r>
        <w:rPr>
          <w:rFonts w:ascii="Times New Roman" w:hAnsi="Times New Roman"/>
          <w:sz w:val="24"/>
          <w:szCs w:val="24"/>
          <w:lang w:val="en-US"/>
        </w:rPr>
        <w:t xml:space="preserve">notification </w:t>
      </w:r>
      <w:r w:rsidRPr="00A323A5">
        <w:rPr>
          <w:rFonts w:ascii="Times New Roman" w:hAnsi="Times New Roman"/>
          <w:sz w:val="24"/>
          <w:szCs w:val="24"/>
          <w:lang w:val="en-US"/>
        </w:rPr>
        <w:t>in the lower right corner.</w:t>
      </w:r>
    </w:p>
    <w:p w:rsidR="003A4103" w:rsidRPr="00A323A5" w:rsidRDefault="003A4103" w:rsidP="00FA20C6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30" o:spid="_x0000_i1055" type="#_x0000_t75" style="width:242.25pt;height:68.25pt;visibility:visible">
            <v:imagedata r:id="rId38" o:title="" croptop="16517f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reply to a message?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After</w:t>
      </w:r>
      <w:r w:rsidRPr="00A323A5">
        <w:rPr>
          <w:rFonts w:ascii="Times New Roman" w:hAnsi="Times New Roman"/>
          <w:sz w:val="24"/>
          <w:szCs w:val="24"/>
          <w:lang w:val="en-US"/>
        </w:rPr>
        <w:t xml:space="preserve"> reading the message, </w:t>
      </w:r>
      <w:r>
        <w:rPr>
          <w:rFonts w:ascii="Times New Roman" w:hAnsi="Times New Roman"/>
          <w:sz w:val="24"/>
          <w:szCs w:val="24"/>
          <w:lang w:val="en-US"/>
        </w:rPr>
        <w:t xml:space="preserve">type your text and </w:t>
      </w:r>
      <w:r w:rsidRPr="00A323A5">
        <w:rPr>
          <w:rFonts w:ascii="Times New Roman" w:hAnsi="Times New Roman"/>
          <w:sz w:val="24"/>
          <w:szCs w:val="24"/>
          <w:lang w:val="en-US"/>
        </w:rPr>
        <w:t>click the reply button.</w: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el-GR"/>
        </w:rPr>
        <w:pict>
          <v:shape id="Picture 31" o:spid="_x0000_i1056" type="#_x0000_t75" style="width:327.75pt;height:153.75pt;visibility:visible">
            <v:imagedata r:id="rId39" o:title=""/>
          </v:shape>
        </w:pict>
      </w:r>
    </w:p>
    <w:p w:rsidR="003A4103" w:rsidRPr="00A323A5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keep/send a reflective journal?</w:t>
      </w:r>
    </w:p>
    <w:p w:rsidR="003A4103" w:rsidRPr="00EE375A" w:rsidRDefault="003A4103" w:rsidP="00EE375A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EE375A">
        <w:rPr>
          <w:rFonts w:ascii="Times New Roman" w:hAnsi="Times New Roman"/>
          <w:sz w:val="24"/>
          <w:szCs w:val="24"/>
          <w:lang w:val="en-US"/>
        </w:rPr>
        <w:t xml:space="preserve">When on your group’s forum, click the topic that asks </w:t>
      </w:r>
      <w:r>
        <w:rPr>
          <w:rFonts w:ascii="Times New Roman" w:hAnsi="Times New Roman"/>
          <w:sz w:val="24"/>
          <w:szCs w:val="24"/>
          <w:lang w:val="en-US"/>
        </w:rPr>
        <w:t>for</w:t>
      </w:r>
      <w:r w:rsidRPr="00EE375A">
        <w:rPr>
          <w:rFonts w:ascii="Times New Roman" w:hAnsi="Times New Roman"/>
          <w:sz w:val="24"/>
          <w:szCs w:val="24"/>
          <w:lang w:val="en-US"/>
        </w:rPr>
        <w:t xml:space="preserve"> your reflective journal. Then attach you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EE375A">
        <w:rPr>
          <w:rFonts w:ascii="Times New Roman" w:hAnsi="Times New Roman"/>
          <w:sz w:val="24"/>
          <w:szCs w:val="24"/>
          <w:lang w:val="en-US"/>
        </w:rPr>
        <w:t xml:space="preserve"> document like you do in step 14. Then check the box that says “Set as private reply". </w:t>
      </w:r>
      <w:r w:rsidRPr="00EE375A">
        <w:rPr>
          <w:rFonts w:ascii="Times New Roman" w:hAnsi="Times New Roman"/>
          <w:sz w:val="24"/>
          <w:szCs w:val="24"/>
        </w:rPr>
        <w:t>Then click “submit”.</w:t>
      </w:r>
    </w:p>
    <w:p w:rsidR="003A4103" w:rsidRDefault="003A4103" w:rsidP="00EE375A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EE375A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32" o:spid="_x0000_i1057" type="#_x0000_t75" alt="private" style="width:354pt;height:276pt;visibility:visible">
            <v:imagedata r:id="rId40" o:title=""/>
          </v:shape>
        </w:pic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103" w:rsidRPr="00A323A5" w:rsidRDefault="003A4103" w:rsidP="006E0E15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How can I log out?</w:t>
      </w:r>
    </w:p>
    <w:p w:rsidR="003A4103" w:rsidRDefault="003A4103" w:rsidP="006E0E15">
      <w:pPr>
        <w:pStyle w:val="ListParagraph"/>
        <w:jc w:val="both"/>
        <w:rPr>
          <w:rFonts w:ascii="Times New Roman" w:hAnsi="Times New Roman"/>
          <w:sz w:val="24"/>
          <w:szCs w:val="24"/>
          <w:lang w:val="en-US"/>
        </w:rPr>
      </w:pPr>
      <w:r w:rsidRPr="00A323A5">
        <w:rPr>
          <w:rFonts w:ascii="Times New Roman" w:hAnsi="Times New Roman"/>
          <w:sz w:val="24"/>
          <w:szCs w:val="24"/>
          <w:lang w:val="en-US"/>
        </w:rPr>
        <w:t>Go to the top right corner of the page with the green tiles. Click the “Log Out” green tile.</w:t>
      </w:r>
    </w:p>
    <w:p w:rsidR="003A4103" w:rsidRPr="00A323A5" w:rsidRDefault="003A4103" w:rsidP="00FA20C6">
      <w:pPr>
        <w:pStyle w:val="ListParagraph"/>
        <w:jc w:val="center"/>
        <w:rPr>
          <w:rFonts w:ascii="Times New Roman" w:hAnsi="Times New Roman"/>
          <w:sz w:val="24"/>
          <w:szCs w:val="24"/>
          <w:lang w:val="en-US"/>
        </w:rPr>
      </w:pPr>
      <w:r w:rsidRPr="00F238CC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110" o:spid="_x0000_i1058" type="#_x0000_t75" style="width:356.25pt;height:132pt;visibility:visible">
            <v:imagedata r:id="rId41" o:title=""/>
          </v:shape>
        </w:pict>
      </w:r>
    </w:p>
    <w:sectPr w:rsidR="003A4103" w:rsidRPr="00A323A5" w:rsidSect="002E5446">
      <w:footerReference w:type="default" r:id="rId4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103" w:rsidRDefault="003A4103" w:rsidP="00CE092A">
      <w:pPr>
        <w:spacing w:after="0" w:line="240" w:lineRule="auto"/>
      </w:pPr>
      <w:r>
        <w:separator/>
      </w:r>
    </w:p>
  </w:endnote>
  <w:endnote w:type="continuationSeparator" w:id="0">
    <w:p w:rsidR="003A4103" w:rsidRDefault="003A4103" w:rsidP="00CE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03" w:rsidRDefault="003A4103">
    <w:pPr>
      <w:pStyle w:val="Footer"/>
      <w:jc w:val="right"/>
    </w:pPr>
    <w:fldSimple w:instr=" PAGE   \* MERGEFORMAT ">
      <w:r>
        <w:rPr>
          <w:noProof/>
        </w:rPr>
        <w:t>13</w:t>
      </w:r>
    </w:fldSimple>
  </w:p>
  <w:p w:rsidR="003A4103" w:rsidRDefault="003A41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103" w:rsidRDefault="003A4103" w:rsidP="00CE092A">
      <w:pPr>
        <w:spacing w:after="0" w:line="240" w:lineRule="auto"/>
      </w:pPr>
      <w:r>
        <w:separator/>
      </w:r>
    </w:p>
  </w:footnote>
  <w:footnote w:type="continuationSeparator" w:id="0">
    <w:p w:rsidR="003A4103" w:rsidRDefault="003A4103" w:rsidP="00CE0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215F"/>
    <w:multiLevelType w:val="hybridMultilevel"/>
    <w:tmpl w:val="00BC91E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239B27C6"/>
    <w:multiLevelType w:val="hybridMultilevel"/>
    <w:tmpl w:val="2500DFD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491DD2"/>
    <w:multiLevelType w:val="hybridMultilevel"/>
    <w:tmpl w:val="8292843C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AE80B97"/>
    <w:multiLevelType w:val="hybridMultilevel"/>
    <w:tmpl w:val="BC8CCA24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F171368"/>
    <w:multiLevelType w:val="hybridMultilevel"/>
    <w:tmpl w:val="7DFA5D80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45797694"/>
    <w:multiLevelType w:val="hybridMultilevel"/>
    <w:tmpl w:val="B65A22DE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6C526FF"/>
    <w:multiLevelType w:val="hybridMultilevel"/>
    <w:tmpl w:val="72A81B9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473100F"/>
    <w:multiLevelType w:val="hybridMultilevel"/>
    <w:tmpl w:val="7ECE03EC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57983BEB"/>
    <w:multiLevelType w:val="hybridMultilevel"/>
    <w:tmpl w:val="B4D4D04E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91533EA"/>
    <w:multiLevelType w:val="hybridMultilevel"/>
    <w:tmpl w:val="126289D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2B544D"/>
    <w:multiLevelType w:val="hybridMultilevel"/>
    <w:tmpl w:val="8F3A1D86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6C111AA7"/>
    <w:multiLevelType w:val="hybridMultilevel"/>
    <w:tmpl w:val="47DE7E3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02A4715"/>
    <w:multiLevelType w:val="hybridMultilevel"/>
    <w:tmpl w:val="46CC845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7"/>
  </w:num>
  <w:num w:numId="5">
    <w:abstractNumId w:val="10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12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85E"/>
    <w:rsid w:val="00017C0E"/>
    <w:rsid w:val="00025F43"/>
    <w:rsid w:val="00027594"/>
    <w:rsid w:val="000A0217"/>
    <w:rsid w:val="000B133E"/>
    <w:rsid w:val="000F4CBB"/>
    <w:rsid w:val="0010718B"/>
    <w:rsid w:val="00141604"/>
    <w:rsid w:val="0016546B"/>
    <w:rsid w:val="001934B6"/>
    <w:rsid w:val="00196586"/>
    <w:rsid w:val="001A02D4"/>
    <w:rsid w:val="001D54C0"/>
    <w:rsid w:val="00211C75"/>
    <w:rsid w:val="00226406"/>
    <w:rsid w:val="00231270"/>
    <w:rsid w:val="002359FA"/>
    <w:rsid w:val="0025770E"/>
    <w:rsid w:val="002D16B4"/>
    <w:rsid w:val="002E5446"/>
    <w:rsid w:val="00317F37"/>
    <w:rsid w:val="003445FD"/>
    <w:rsid w:val="00344BB3"/>
    <w:rsid w:val="00347179"/>
    <w:rsid w:val="0038401D"/>
    <w:rsid w:val="003A2EC3"/>
    <w:rsid w:val="003A4103"/>
    <w:rsid w:val="003F419F"/>
    <w:rsid w:val="004314C0"/>
    <w:rsid w:val="00436698"/>
    <w:rsid w:val="00436F1B"/>
    <w:rsid w:val="004A685E"/>
    <w:rsid w:val="004B2319"/>
    <w:rsid w:val="004B29F1"/>
    <w:rsid w:val="0051330B"/>
    <w:rsid w:val="0051729B"/>
    <w:rsid w:val="0055194F"/>
    <w:rsid w:val="00571211"/>
    <w:rsid w:val="00597A37"/>
    <w:rsid w:val="005E6D7D"/>
    <w:rsid w:val="00631539"/>
    <w:rsid w:val="00686EA7"/>
    <w:rsid w:val="006A0F6A"/>
    <w:rsid w:val="006E0E15"/>
    <w:rsid w:val="007303A5"/>
    <w:rsid w:val="00732332"/>
    <w:rsid w:val="007C2303"/>
    <w:rsid w:val="0081489B"/>
    <w:rsid w:val="00822571"/>
    <w:rsid w:val="0083249B"/>
    <w:rsid w:val="008A02CA"/>
    <w:rsid w:val="008B2CE9"/>
    <w:rsid w:val="008E012B"/>
    <w:rsid w:val="008E4772"/>
    <w:rsid w:val="008F4B5A"/>
    <w:rsid w:val="0092057A"/>
    <w:rsid w:val="00934248"/>
    <w:rsid w:val="00943905"/>
    <w:rsid w:val="00961591"/>
    <w:rsid w:val="009723CE"/>
    <w:rsid w:val="009B1EFF"/>
    <w:rsid w:val="009B44A7"/>
    <w:rsid w:val="009E458F"/>
    <w:rsid w:val="009F5AF5"/>
    <w:rsid w:val="00A323A5"/>
    <w:rsid w:val="00A7189A"/>
    <w:rsid w:val="00A735A2"/>
    <w:rsid w:val="00AA5543"/>
    <w:rsid w:val="00AF0EF0"/>
    <w:rsid w:val="00B14DD1"/>
    <w:rsid w:val="00BB4D91"/>
    <w:rsid w:val="00BD0D7D"/>
    <w:rsid w:val="00BD427A"/>
    <w:rsid w:val="00BE5727"/>
    <w:rsid w:val="00C118E4"/>
    <w:rsid w:val="00C452C9"/>
    <w:rsid w:val="00C9690B"/>
    <w:rsid w:val="00CA67BD"/>
    <w:rsid w:val="00CE092A"/>
    <w:rsid w:val="00CE79BA"/>
    <w:rsid w:val="00CF348C"/>
    <w:rsid w:val="00D654D5"/>
    <w:rsid w:val="00D83CF7"/>
    <w:rsid w:val="00DC02E7"/>
    <w:rsid w:val="00DC778E"/>
    <w:rsid w:val="00EE375A"/>
    <w:rsid w:val="00F01765"/>
    <w:rsid w:val="00F12D71"/>
    <w:rsid w:val="00F238CC"/>
    <w:rsid w:val="00F42D34"/>
    <w:rsid w:val="00F71FAB"/>
    <w:rsid w:val="00F7348D"/>
    <w:rsid w:val="00F85779"/>
    <w:rsid w:val="00F87A6C"/>
    <w:rsid w:val="00FA20C6"/>
    <w:rsid w:val="00FA7EA5"/>
    <w:rsid w:val="00FD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4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68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E092A"/>
    <w:pPr>
      <w:tabs>
        <w:tab w:val="center" w:pos="4153"/>
        <w:tab w:val="right" w:pos="8306"/>
      </w:tabs>
      <w:spacing w:after="0" w:line="240" w:lineRule="auto"/>
    </w:pPr>
    <w:rPr>
      <w:sz w:val="20"/>
      <w:szCs w:val="20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E092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E092A"/>
    <w:pPr>
      <w:tabs>
        <w:tab w:val="center" w:pos="4153"/>
        <w:tab w:val="right" w:pos="8306"/>
      </w:tabs>
      <w:spacing w:after="0" w:line="240" w:lineRule="auto"/>
    </w:pPr>
    <w:rPr>
      <w:sz w:val="20"/>
      <w:szCs w:val="20"/>
      <w:lang w:eastAsia="el-G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E092A"/>
    <w:rPr>
      <w:rFonts w:cs="Times New Roman"/>
    </w:rPr>
  </w:style>
  <w:style w:type="character" w:styleId="Hyperlink">
    <w:name w:val="Hyperlink"/>
    <w:basedOn w:val="DefaultParagraphFont"/>
    <w:uiPriority w:val="99"/>
    <w:rsid w:val="0038401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7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23C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cel.enl.uoa.gr/togather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13</Pages>
  <Words>764</Words>
  <Characters>4130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SAC_Guest</dc:creator>
  <cp:keywords/>
  <dc:description/>
  <cp:lastModifiedBy>akourkouli</cp:lastModifiedBy>
  <cp:revision>5</cp:revision>
  <cp:lastPrinted>2014-04-28T15:53:00Z</cp:lastPrinted>
  <dcterms:created xsi:type="dcterms:W3CDTF">2014-05-16T08:57:00Z</dcterms:created>
  <dcterms:modified xsi:type="dcterms:W3CDTF">2014-09-19T05:49:00Z</dcterms:modified>
</cp:coreProperties>
</file>